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55DDD" w14:textId="23D6EA08" w:rsidR="000A2D2C" w:rsidRDefault="000A2D2C" w:rsidP="00710C95">
      <w:pPr>
        <w:rPr>
          <w:rtl/>
        </w:rPr>
      </w:pPr>
    </w:p>
    <w:p w14:paraId="12C6082D" w14:textId="1D332B50" w:rsidR="00EC4320" w:rsidRPr="00C73DCF" w:rsidRDefault="00EC4320" w:rsidP="00902882">
      <w:pPr>
        <w:spacing w:line="240" w:lineRule="auto"/>
        <w:rPr>
          <w:rFonts w:ascii="David" w:hAnsi="David" w:cs="David"/>
        </w:rPr>
      </w:pPr>
      <w:r>
        <w:rPr>
          <w:rFonts w:ascii="David" w:hAnsi="David" w:cs="David"/>
          <w:sz w:val="24"/>
          <w:szCs w:val="24"/>
          <w:rtl/>
        </w:rPr>
        <w:t xml:space="preserve">                                                                                                                                           </w:t>
      </w:r>
      <w:r w:rsidR="00E609F7">
        <w:rPr>
          <w:rFonts w:ascii="David" w:hAnsi="David" w:cs="David" w:hint="cs"/>
          <w:sz w:val="24"/>
          <w:szCs w:val="24"/>
          <w:rtl/>
        </w:rPr>
        <w:t xml:space="preserve">       </w:t>
      </w:r>
      <w:r>
        <w:rPr>
          <w:rFonts w:ascii="David" w:hAnsi="David" w:cs="David"/>
          <w:sz w:val="24"/>
          <w:szCs w:val="24"/>
          <w:rtl/>
        </w:rPr>
        <w:t xml:space="preserve">     </w:t>
      </w:r>
      <w:r w:rsidR="00902882">
        <w:rPr>
          <w:rFonts w:ascii="David" w:hAnsi="David" w:cs="David" w:hint="cs"/>
          <w:rtl/>
        </w:rPr>
        <w:t>25.12.2022</w:t>
      </w:r>
    </w:p>
    <w:p w14:paraId="52345A59" w14:textId="77777777" w:rsidR="00EC4320" w:rsidRPr="00C73DCF" w:rsidRDefault="00EC4320" w:rsidP="00EC4320">
      <w:pPr>
        <w:spacing w:after="0" w:line="276" w:lineRule="auto"/>
        <w:rPr>
          <w:rFonts w:ascii="David" w:hAnsi="David" w:cs="David"/>
          <w:rtl/>
        </w:rPr>
      </w:pPr>
      <w:r w:rsidRPr="00C73DCF">
        <w:rPr>
          <w:rFonts w:ascii="David" w:hAnsi="David" w:cs="David"/>
          <w:rtl/>
        </w:rPr>
        <w:t>לכבוד</w:t>
      </w:r>
    </w:p>
    <w:p w14:paraId="3D7AE46B" w14:textId="5F7125F7" w:rsidR="00EC4320" w:rsidRPr="00C73DCF" w:rsidRDefault="002E4444" w:rsidP="00902882">
      <w:pPr>
        <w:spacing w:after="0"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משתתפי מכרז </w:t>
      </w:r>
      <w:r w:rsidR="0038751D">
        <w:rPr>
          <w:rFonts w:ascii="David" w:hAnsi="David" w:cs="David" w:hint="cs"/>
          <w:rtl/>
        </w:rPr>
        <w:t>06/22</w:t>
      </w:r>
    </w:p>
    <w:p w14:paraId="5B5F0624" w14:textId="04BDB498" w:rsidR="00EC4320" w:rsidRPr="00C73DCF" w:rsidRDefault="00EC4320" w:rsidP="00EC4320">
      <w:pPr>
        <w:spacing w:after="0" w:line="276" w:lineRule="auto"/>
        <w:rPr>
          <w:rFonts w:ascii="David" w:hAnsi="David" w:cs="David"/>
          <w:u w:val="single"/>
          <w:rtl/>
        </w:rPr>
      </w:pPr>
    </w:p>
    <w:p w14:paraId="677B6C8A" w14:textId="77777777" w:rsidR="00EC4320" w:rsidRPr="00C73DCF" w:rsidRDefault="00EC4320" w:rsidP="00EC4320">
      <w:pPr>
        <w:spacing w:after="0" w:line="276" w:lineRule="auto"/>
        <w:rPr>
          <w:rFonts w:ascii="David" w:hAnsi="David" w:cs="David"/>
          <w:rtl/>
        </w:rPr>
      </w:pPr>
    </w:p>
    <w:p w14:paraId="14F41C77" w14:textId="664169B2" w:rsidR="00B150B1" w:rsidRPr="00B150B1" w:rsidRDefault="00EC4320" w:rsidP="00B150B1">
      <w:pPr>
        <w:jc w:val="center"/>
        <w:rPr>
          <w:rFonts w:ascii="David" w:hAnsi="David" w:cs="David"/>
          <w:b/>
          <w:bCs/>
          <w:u w:val="single"/>
          <w:rtl/>
        </w:rPr>
      </w:pPr>
      <w:r w:rsidRPr="00C73DCF">
        <w:rPr>
          <w:rFonts w:ascii="David" w:hAnsi="David" w:cs="David"/>
          <w:b/>
          <w:bCs/>
          <w:rtl/>
        </w:rPr>
        <w:t xml:space="preserve">הנדון: </w:t>
      </w:r>
      <w:r w:rsidR="002E4444" w:rsidRPr="002E4444">
        <w:rPr>
          <w:rFonts w:ascii="David" w:hAnsi="David" w:cs="David"/>
          <w:b/>
          <w:bCs/>
          <w:u w:val="single"/>
          <w:rtl/>
        </w:rPr>
        <w:t>מענה לשאלות הבהרה- מכרז מס</w:t>
      </w:r>
      <w:r w:rsidR="00B150B1">
        <w:rPr>
          <w:rFonts w:ascii="David" w:hAnsi="David" w:cs="David" w:hint="cs"/>
          <w:b/>
          <w:bCs/>
          <w:u w:val="single"/>
          <w:rtl/>
        </w:rPr>
        <w:t xml:space="preserve">' </w:t>
      </w:r>
      <w:r w:rsidR="00B150B1" w:rsidRPr="00B150B1">
        <w:rPr>
          <w:rFonts w:ascii="David" w:hAnsi="David" w:cs="David" w:hint="cs"/>
          <w:b/>
          <w:bCs/>
          <w:u w:val="single"/>
          <w:rtl/>
        </w:rPr>
        <w:t xml:space="preserve"> 06/22 </w:t>
      </w:r>
      <w:r w:rsidR="00B150B1" w:rsidRPr="00B150B1">
        <w:rPr>
          <w:rFonts w:ascii="David" w:hAnsi="David" w:cs="David"/>
          <w:b/>
          <w:bCs/>
          <w:u w:val="single"/>
          <w:rtl/>
        </w:rPr>
        <w:t>לאספקת גזים רפואיים –</w:t>
      </w:r>
      <w:r w:rsidR="00B150B1" w:rsidRPr="00B150B1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73F4C650" w14:textId="77777777" w:rsidR="00B150B1" w:rsidRPr="00B150B1" w:rsidRDefault="00B150B1" w:rsidP="00B150B1">
      <w:pPr>
        <w:jc w:val="center"/>
        <w:rPr>
          <w:rFonts w:ascii="David" w:hAnsi="David" w:cs="David"/>
          <w:b/>
          <w:bCs/>
          <w:u w:val="single"/>
          <w:rtl/>
        </w:rPr>
      </w:pPr>
      <w:r w:rsidRPr="00B150B1">
        <w:rPr>
          <w:rFonts w:ascii="David" w:hAnsi="David" w:cs="David"/>
          <w:b/>
          <w:bCs/>
          <w:u w:val="single"/>
          <w:rtl/>
        </w:rPr>
        <w:t xml:space="preserve">חמצן רפואי מנוזל </w:t>
      </w:r>
      <w:r w:rsidRPr="00B150B1">
        <w:rPr>
          <w:rFonts w:ascii="David" w:hAnsi="David" w:cs="David" w:hint="cs"/>
          <w:b/>
          <w:bCs/>
          <w:u w:val="single"/>
          <w:rtl/>
        </w:rPr>
        <w:t>ו</w:t>
      </w:r>
      <w:r w:rsidRPr="00B150B1">
        <w:rPr>
          <w:rFonts w:ascii="David" w:hAnsi="David" w:cs="David"/>
          <w:b/>
          <w:bCs/>
          <w:u w:val="single"/>
          <w:rtl/>
        </w:rPr>
        <w:t>חמצן רפואי דחוס בגלילים</w:t>
      </w:r>
    </w:p>
    <w:p w14:paraId="01E1632E" w14:textId="29F0C64C" w:rsidR="00EC4320" w:rsidRPr="00C73DCF" w:rsidRDefault="00EC4320" w:rsidP="00902882">
      <w:pPr>
        <w:spacing w:after="0" w:line="276" w:lineRule="auto"/>
        <w:jc w:val="center"/>
        <w:rPr>
          <w:rFonts w:ascii="David" w:hAnsi="David" w:cs="David"/>
          <w:b/>
          <w:bCs/>
          <w:u w:val="single"/>
          <w:rtl/>
        </w:rPr>
      </w:pPr>
    </w:p>
    <w:p w14:paraId="3EA692B5" w14:textId="77777777" w:rsidR="00EC4320" w:rsidRPr="0038751D" w:rsidRDefault="00EC4320" w:rsidP="0038751D">
      <w:pPr>
        <w:spacing w:after="0"/>
        <w:jc w:val="both"/>
        <w:rPr>
          <w:rFonts w:ascii="David" w:hAnsi="David" w:cs="David"/>
          <w:b/>
          <w:bCs/>
          <w:u w:val="single"/>
          <w:rtl/>
        </w:rPr>
      </w:pPr>
    </w:p>
    <w:p w14:paraId="45F99F3B" w14:textId="77A39406" w:rsidR="002E4444" w:rsidRPr="0038751D" w:rsidRDefault="002E4444" w:rsidP="0038751D">
      <w:pPr>
        <w:jc w:val="both"/>
        <w:rPr>
          <w:rFonts w:ascii="David" w:hAnsi="David" w:cs="David"/>
          <w:rtl/>
        </w:rPr>
      </w:pPr>
      <w:r w:rsidRPr="0038751D">
        <w:rPr>
          <w:rFonts w:ascii="David" w:hAnsi="David" w:cs="David"/>
          <w:rtl/>
        </w:rPr>
        <w:t>להלן מענה ועדת המכרזים לשאלות ה</w:t>
      </w:r>
      <w:r w:rsidR="00596A14" w:rsidRPr="0038751D">
        <w:rPr>
          <w:rFonts w:ascii="David" w:hAnsi="David" w:cs="David"/>
          <w:rtl/>
        </w:rPr>
        <w:t>בהרה שנשאלו על ידי משתתפי המכרז</w:t>
      </w:r>
      <w:r w:rsidR="00596A14" w:rsidRPr="0038751D">
        <w:rPr>
          <w:rFonts w:ascii="David" w:hAnsi="David" w:cs="David"/>
          <w:rtl/>
        </w:rPr>
        <w:pgNum/>
        <w:t>:</w:t>
      </w:r>
      <w:r w:rsidRPr="0038751D">
        <w:rPr>
          <w:rFonts w:ascii="David" w:hAnsi="David" w:cs="David"/>
          <w:rtl/>
        </w:rPr>
        <w:t xml:space="preserve"> </w:t>
      </w:r>
    </w:p>
    <w:p w14:paraId="5351822C" w14:textId="77777777" w:rsidR="00582161" w:rsidRPr="0038751D" w:rsidRDefault="00582161" w:rsidP="0038751D">
      <w:pPr>
        <w:rPr>
          <w:rFonts w:ascii="David" w:hAnsi="David" w:cs="David"/>
          <w:color w:val="1F497D"/>
          <w:rtl/>
        </w:rPr>
      </w:pPr>
    </w:p>
    <w:p w14:paraId="02680F57" w14:textId="31662971" w:rsidR="0038751D" w:rsidRPr="0038751D" w:rsidRDefault="00596A14" w:rsidP="0038751D">
      <w:pPr>
        <w:pStyle w:val="a9"/>
        <w:numPr>
          <w:ilvl w:val="0"/>
          <w:numId w:val="8"/>
        </w:numPr>
        <w:spacing w:before="120"/>
        <w:ind w:left="360"/>
        <w:contextualSpacing w:val="0"/>
        <w:jc w:val="both"/>
        <w:rPr>
          <w:rFonts w:ascii="David" w:hAnsi="David" w:cs="David"/>
          <w:rtl/>
        </w:rPr>
      </w:pPr>
      <w:r w:rsidRPr="0038751D">
        <w:rPr>
          <w:rFonts w:ascii="David" w:hAnsi="David" w:cs="David"/>
          <w:rtl/>
        </w:rPr>
        <w:t>לבקשת מספר חברות שפנו בבקשה לדחיית מועדי המכרז, על</w:t>
      </w:r>
      <w:r w:rsidR="0038751D" w:rsidRPr="0038751D">
        <w:rPr>
          <w:rFonts w:ascii="David" w:hAnsi="David" w:cs="David"/>
          <w:rtl/>
        </w:rPr>
        <w:t xml:space="preserve"> </w:t>
      </w:r>
      <w:r w:rsidR="0038751D" w:rsidRPr="0038751D">
        <w:rPr>
          <w:rFonts w:ascii="David" w:hAnsi="David" w:cs="David"/>
          <w:rtl/>
        </w:rPr>
        <w:t xml:space="preserve"> מנת לגבש הצעות מקצועיות  ולאפשר </w:t>
      </w:r>
      <w:r w:rsidR="0038751D" w:rsidRPr="0038751D">
        <w:rPr>
          <w:rFonts w:ascii="David" w:hAnsi="David" w:cs="David"/>
          <w:rtl/>
        </w:rPr>
        <w:t>התייעצות</w:t>
      </w:r>
      <w:r w:rsidR="0038751D" w:rsidRPr="0038751D">
        <w:rPr>
          <w:rFonts w:ascii="David" w:hAnsi="David" w:cs="David"/>
          <w:rtl/>
        </w:rPr>
        <w:t xml:space="preserve"> </w:t>
      </w:r>
      <w:r w:rsidR="0038751D" w:rsidRPr="0038751D">
        <w:rPr>
          <w:rFonts w:ascii="David" w:hAnsi="David" w:cs="David"/>
          <w:rtl/>
        </w:rPr>
        <w:t xml:space="preserve">ותהליכי אישור פנימיים, החליטה </w:t>
      </w:r>
      <w:r w:rsidR="0038751D" w:rsidRPr="0038751D">
        <w:rPr>
          <w:rFonts w:ascii="David" w:hAnsi="David" w:cs="David"/>
          <w:rtl/>
        </w:rPr>
        <w:t>ועדת המכרזים במרכז הרפואי "דורות"</w:t>
      </w:r>
      <w:r w:rsidR="0038751D" w:rsidRPr="0038751D">
        <w:rPr>
          <w:rFonts w:ascii="David" w:hAnsi="David" w:cs="David"/>
          <w:rtl/>
        </w:rPr>
        <w:t xml:space="preserve"> על </w:t>
      </w:r>
      <w:r w:rsidR="0038751D" w:rsidRPr="0038751D">
        <w:rPr>
          <w:rFonts w:ascii="David" w:hAnsi="David" w:cs="David"/>
          <w:rtl/>
        </w:rPr>
        <w:t>דחיית המועדים, כמפורט להלן:</w:t>
      </w:r>
    </w:p>
    <w:p w14:paraId="6D212BF5" w14:textId="6BF1944A" w:rsidR="0038751D" w:rsidRPr="0038751D" w:rsidRDefault="0038751D" w:rsidP="00A413BE">
      <w:pPr>
        <w:pStyle w:val="a9"/>
        <w:numPr>
          <w:ilvl w:val="0"/>
          <w:numId w:val="12"/>
        </w:numPr>
        <w:spacing w:before="120"/>
        <w:ind w:left="706"/>
        <w:contextualSpacing w:val="0"/>
        <w:jc w:val="both"/>
        <w:rPr>
          <w:rFonts w:ascii="David" w:eastAsia="David" w:hAnsi="David" w:cs="David"/>
          <w:rtl/>
          <w:lang w:val="he-IL"/>
        </w:rPr>
      </w:pPr>
      <w:r w:rsidRPr="0038751D">
        <w:rPr>
          <w:rFonts w:ascii="David" w:eastAsia="David" w:hAnsi="David" w:cs="David"/>
          <w:rtl/>
          <w:lang w:val="he-IL"/>
        </w:rPr>
        <w:t>מועד אחרון למשלוח שאלות הבהרה</w:t>
      </w:r>
      <w:r w:rsidR="00A413BE">
        <w:rPr>
          <w:rFonts w:ascii="David" w:eastAsia="David" w:hAnsi="David" w:cs="David" w:hint="cs"/>
          <w:rtl/>
          <w:lang w:val="he-IL"/>
        </w:rPr>
        <w:t>-</w:t>
      </w:r>
      <w:r w:rsidRPr="0038751D">
        <w:rPr>
          <w:rFonts w:ascii="David" w:eastAsia="David" w:hAnsi="David" w:cs="David"/>
          <w:rtl/>
          <w:lang w:val="he-IL"/>
        </w:rPr>
        <w:t xml:space="preserve"> עד ליום  16.01.2023.</w:t>
      </w:r>
    </w:p>
    <w:p w14:paraId="2CA04E6B" w14:textId="77777777" w:rsidR="0038751D" w:rsidRPr="0038751D" w:rsidRDefault="0038751D" w:rsidP="00A413BE">
      <w:pPr>
        <w:pStyle w:val="a9"/>
        <w:numPr>
          <w:ilvl w:val="0"/>
          <w:numId w:val="12"/>
        </w:numPr>
        <w:spacing w:before="120"/>
        <w:ind w:left="706"/>
        <w:contextualSpacing w:val="0"/>
        <w:jc w:val="both"/>
        <w:rPr>
          <w:rFonts w:ascii="David" w:eastAsia="David" w:hAnsi="David" w:cs="David"/>
          <w:rtl/>
          <w:lang w:val="he-IL"/>
        </w:rPr>
      </w:pPr>
      <w:r w:rsidRPr="0038751D">
        <w:rPr>
          <w:rFonts w:ascii="David" w:eastAsia="David" w:hAnsi="David" w:cs="David"/>
          <w:rtl/>
          <w:lang w:val="he-IL"/>
        </w:rPr>
        <w:t>מענה לשאלות ההבהרה יינתן עד ליום 26.01.2023</w:t>
      </w:r>
    </w:p>
    <w:p w14:paraId="1CED2562" w14:textId="2DD2CEB9" w:rsidR="0038751D" w:rsidRPr="0038751D" w:rsidRDefault="0038751D" w:rsidP="00A413BE">
      <w:pPr>
        <w:pStyle w:val="a9"/>
        <w:numPr>
          <w:ilvl w:val="0"/>
          <w:numId w:val="12"/>
        </w:numPr>
        <w:spacing w:before="120"/>
        <w:ind w:left="706"/>
        <w:contextualSpacing w:val="0"/>
        <w:jc w:val="both"/>
        <w:rPr>
          <w:rFonts w:ascii="David" w:eastAsia="David" w:hAnsi="David" w:cs="David"/>
          <w:rtl/>
          <w:lang w:val="he-IL"/>
        </w:rPr>
      </w:pPr>
      <w:r w:rsidRPr="0038751D">
        <w:rPr>
          <w:rFonts w:ascii="David" w:eastAsia="David" w:hAnsi="David" w:cs="David"/>
          <w:rtl/>
          <w:lang w:val="he-IL"/>
        </w:rPr>
        <w:t>מועד אחרון להגשת הצעות: 09.02.2023 עד השעה 12:00 .</w:t>
      </w:r>
    </w:p>
    <w:p w14:paraId="592459A5" w14:textId="77777777" w:rsidR="0038751D" w:rsidRPr="0038751D" w:rsidRDefault="0038751D" w:rsidP="0038751D">
      <w:pPr>
        <w:jc w:val="both"/>
        <w:rPr>
          <w:rFonts w:ascii="David" w:hAnsi="David" w:cs="David"/>
        </w:rPr>
      </w:pPr>
    </w:p>
    <w:p w14:paraId="6DDCAF3C" w14:textId="408D99CC" w:rsidR="00B150B1" w:rsidRPr="0038751D" w:rsidRDefault="00596A14" w:rsidP="0038751D">
      <w:pPr>
        <w:pStyle w:val="a9"/>
        <w:numPr>
          <w:ilvl w:val="0"/>
          <w:numId w:val="8"/>
        </w:numPr>
        <w:ind w:left="360"/>
        <w:jc w:val="both"/>
        <w:rPr>
          <w:rFonts w:ascii="David" w:hAnsi="David" w:cs="David"/>
        </w:rPr>
      </w:pPr>
      <w:r w:rsidRPr="0038751D">
        <w:rPr>
          <w:rFonts w:ascii="David" w:hAnsi="David" w:cs="David"/>
          <w:rtl/>
        </w:rPr>
        <w:t xml:space="preserve">כפי שפורסם בהודעה הקודמת, </w:t>
      </w:r>
      <w:r w:rsidR="00B150B1" w:rsidRPr="0038751D">
        <w:rPr>
          <w:rFonts w:ascii="David" w:hAnsi="David" w:cs="David"/>
          <w:rtl/>
        </w:rPr>
        <w:t>סיור הקבלנים שנקבע</w:t>
      </w:r>
      <w:r w:rsidRPr="0038751D">
        <w:rPr>
          <w:rFonts w:ascii="David" w:hAnsi="David" w:cs="David"/>
          <w:rtl/>
        </w:rPr>
        <w:t xml:space="preserve"> במסמכי המכרז המקוריים</w:t>
      </w:r>
      <w:r w:rsidR="00B150B1" w:rsidRPr="0038751D">
        <w:rPr>
          <w:rFonts w:ascii="David" w:hAnsi="David" w:cs="David"/>
          <w:rtl/>
        </w:rPr>
        <w:t xml:space="preserve"> מבוטל ואין צורך להשתתף בו כתנאי להשתתפות במכרז</w:t>
      </w:r>
      <w:r w:rsidRPr="0038751D">
        <w:rPr>
          <w:rFonts w:ascii="David" w:hAnsi="David" w:cs="David"/>
          <w:rtl/>
        </w:rPr>
        <w:t>.</w:t>
      </w:r>
    </w:p>
    <w:p w14:paraId="69F6BB51" w14:textId="0B516228" w:rsidR="00B150B1" w:rsidRDefault="00B150B1" w:rsidP="0038751D">
      <w:pPr>
        <w:pStyle w:val="a9"/>
        <w:ind w:left="360"/>
        <w:jc w:val="both"/>
        <w:rPr>
          <w:rFonts w:ascii="David" w:hAnsi="David" w:cs="David"/>
          <w:rtl/>
        </w:rPr>
      </w:pPr>
    </w:p>
    <w:p w14:paraId="4C2F4EEE" w14:textId="4DF3D55B" w:rsidR="00A413BE" w:rsidRDefault="00A413BE" w:rsidP="0038751D">
      <w:pPr>
        <w:pStyle w:val="a9"/>
        <w:ind w:left="360"/>
        <w:jc w:val="both"/>
        <w:rPr>
          <w:rFonts w:ascii="David" w:hAnsi="David" w:cs="David"/>
          <w:rtl/>
        </w:rPr>
      </w:pPr>
    </w:p>
    <w:p w14:paraId="1E4CD62F" w14:textId="04C17F8D" w:rsidR="00A413BE" w:rsidRDefault="00A413BE" w:rsidP="0038751D">
      <w:pPr>
        <w:pStyle w:val="a9"/>
        <w:ind w:left="360"/>
        <w:jc w:val="both"/>
        <w:rPr>
          <w:rFonts w:ascii="David" w:hAnsi="David" w:cs="David"/>
          <w:rtl/>
        </w:rPr>
      </w:pPr>
    </w:p>
    <w:p w14:paraId="0E46F9BA" w14:textId="77777777" w:rsidR="00A413BE" w:rsidRPr="0038751D" w:rsidRDefault="00A413BE" w:rsidP="0038751D">
      <w:pPr>
        <w:pStyle w:val="a9"/>
        <w:ind w:left="360"/>
        <w:jc w:val="both"/>
        <w:rPr>
          <w:rFonts w:ascii="David" w:hAnsi="David" w:cs="David"/>
          <w:rtl/>
        </w:rPr>
      </w:pPr>
      <w:bookmarkStart w:id="0" w:name="_GoBack"/>
      <w:bookmarkEnd w:id="0"/>
    </w:p>
    <w:p w14:paraId="73F9AA7D" w14:textId="0B657959" w:rsidR="00A32600" w:rsidRPr="00C73DCF" w:rsidRDefault="002E4444" w:rsidP="00710C95">
      <w:pPr>
        <w:rPr>
          <w:rtl/>
        </w:rPr>
      </w:pPr>
      <w:r w:rsidRPr="002E4444">
        <w:rPr>
          <w:rFonts w:ascii="David" w:hAnsi="David" w:cs="David"/>
          <w:rtl/>
        </w:rPr>
        <w:t xml:space="preserve">                                                                                                   </w:t>
      </w:r>
      <w:r>
        <w:rPr>
          <w:rFonts w:ascii="David" w:hAnsi="David" w:cs="David" w:hint="cs"/>
          <w:rtl/>
        </w:rPr>
        <w:t xml:space="preserve">                                 </w:t>
      </w:r>
      <w:r w:rsidRPr="002E4444">
        <w:rPr>
          <w:rFonts w:ascii="David" w:hAnsi="David" w:cs="David"/>
          <w:rtl/>
        </w:rPr>
        <w:t xml:space="preserve">           בברכה</w:t>
      </w:r>
      <w:r>
        <w:rPr>
          <w:rFonts w:hint="cs"/>
          <w:rtl/>
        </w:rPr>
        <w:t>,</w:t>
      </w:r>
    </w:p>
    <w:p w14:paraId="5E2C0ED9" w14:textId="67AED56B" w:rsidR="00A32600" w:rsidRPr="002E4444" w:rsidRDefault="002E4444" w:rsidP="002E4444">
      <w:pPr>
        <w:spacing w:after="200" w:line="276" w:lineRule="auto"/>
        <w:jc w:val="both"/>
        <w:rPr>
          <w:rtl/>
        </w:rPr>
      </w:pPr>
      <w:r>
        <w:rPr>
          <w:rFonts w:ascii="David" w:eastAsia="Calibri" w:hAnsi="David" w:cs="David" w:hint="cs"/>
          <w:rtl/>
        </w:rPr>
        <w:t xml:space="preserve">                                                                                                                                                     </w:t>
      </w:r>
      <w:r w:rsidRPr="002E4444">
        <w:rPr>
          <w:rFonts w:ascii="David" w:eastAsia="Calibri" w:hAnsi="David" w:cs="David"/>
          <w:rtl/>
        </w:rPr>
        <w:t>ועדת</w:t>
      </w:r>
      <w:r w:rsidRPr="002E4444">
        <w:rPr>
          <w:rFonts w:ascii="David" w:eastAsia="Calibri" w:hAnsi="David" w:cs="David"/>
        </w:rPr>
        <w:t xml:space="preserve"> </w:t>
      </w:r>
      <w:r w:rsidRPr="002E4444">
        <w:rPr>
          <w:rFonts w:ascii="David" w:eastAsia="Calibri" w:hAnsi="David" w:cs="David"/>
          <w:rtl/>
        </w:rPr>
        <w:t>המכרזים</w:t>
      </w:r>
    </w:p>
    <w:p w14:paraId="2E2C8E58" w14:textId="3FE3E6CD" w:rsidR="002E4444" w:rsidRDefault="002E4444" w:rsidP="002E4444">
      <w:pPr>
        <w:rPr>
          <w:rFonts w:ascii="David" w:hAnsi="David" w:cs="David"/>
          <w:rtl/>
        </w:rPr>
      </w:pPr>
      <w:r w:rsidRPr="002E4444">
        <w:rPr>
          <w:rFonts w:ascii="David" w:hAnsi="David" w:cs="David" w:hint="cs"/>
          <w:rtl/>
        </w:rPr>
        <w:t xml:space="preserve">                                                                                      </w:t>
      </w:r>
      <w:r>
        <w:rPr>
          <w:rFonts w:ascii="David" w:hAnsi="David" w:cs="David" w:hint="cs"/>
          <w:rtl/>
        </w:rPr>
        <w:t xml:space="preserve">                                                           </w:t>
      </w:r>
      <w:r w:rsidRPr="002E4444">
        <w:rPr>
          <w:rFonts w:ascii="David" w:hAnsi="David" w:cs="David" w:hint="cs"/>
          <w:rtl/>
        </w:rPr>
        <w:t xml:space="preserve">"דורות"- מרכז רפואי </w:t>
      </w:r>
      <w:r>
        <w:rPr>
          <w:rFonts w:ascii="David" w:hAnsi="David" w:cs="David" w:hint="cs"/>
          <w:rtl/>
        </w:rPr>
        <w:t xml:space="preserve"> </w:t>
      </w:r>
    </w:p>
    <w:p w14:paraId="0B7D186A" w14:textId="28E55FB8" w:rsidR="00A32600" w:rsidRPr="002E4444" w:rsidRDefault="002E4444" w:rsidP="002E444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                             </w:t>
      </w:r>
      <w:r w:rsidRPr="002E4444">
        <w:rPr>
          <w:rFonts w:ascii="David" w:hAnsi="David" w:cs="David" w:hint="cs"/>
          <w:rtl/>
        </w:rPr>
        <w:t>לשיקום וגריאטריה</w:t>
      </w:r>
    </w:p>
    <w:sectPr w:rsidR="00A32600" w:rsidRPr="002E4444" w:rsidSect="00344B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18" w:bottom="1701" w:left="1418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754AC" w14:textId="77777777" w:rsidR="00393158" w:rsidRDefault="00393158" w:rsidP="005C0D73">
      <w:pPr>
        <w:spacing w:after="0" w:line="240" w:lineRule="auto"/>
      </w:pPr>
      <w:r>
        <w:separator/>
      </w:r>
    </w:p>
  </w:endnote>
  <w:endnote w:type="continuationSeparator" w:id="0">
    <w:p w14:paraId="229DA5A9" w14:textId="77777777" w:rsidR="00393158" w:rsidRDefault="00393158" w:rsidP="005C0D73">
      <w:pPr>
        <w:spacing w:after="0" w:line="240" w:lineRule="auto"/>
      </w:pPr>
      <w:r>
        <w:continuationSeparator/>
      </w:r>
    </w:p>
  </w:endnote>
  <w:endnote w:type="continuationNotice" w:id="1">
    <w:p w14:paraId="4BB2F291" w14:textId="77777777" w:rsidR="00393158" w:rsidRDefault="003931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60CEA" w14:textId="77777777" w:rsidR="00C737E0" w:rsidRDefault="00C737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665F2" w14:textId="018CF0A2" w:rsidR="00970123" w:rsidRPr="00D53355" w:rsidRDefault="0007547B" w:rsidP="00953CD9">
    <w:pPr>
      <w:pStyle w:val="a5"/>
      <w:ind w:left="-284"/>
      <w:jc w:val="center"/>
      <w:rPr>
        <w:rFonts w:ascii="Arial" w:hAnsi="Arial"/>
        <w:color w:val="044E6B"/>
        <w:sz w:val="20"/>
        <w:szCs w:val="20"/>
        <w:rtl/>
      </w:rPr>
    </w:pPr>
    <w:r w:rsidRPr="00D53355">
      <w:rPr>
        <w:rFonts w:ascii="Arial" w:hAnsi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639CD2" wp14:editId="43D69248">
          <wp:simplePos x="0" y="0"/>
          <wp:positionH relativeFrom="column">
            <wp:posOffset>-657802</wp:posOffset>
          </wp:positionH>
          <wp:positionV relativeFrom="paragraph">
            <wp:posOffset>-586229</wp:posOffset>
          </wp:positionV>
          <wp:extent cx="8029575" cy="1419225"/>
          <wp:effectExtent l="0" t="0" r="9525" b="9525"/>
          <wp:wrapNone/>
          <wp:docPr id="5" name="תמונה 1" descr="דורות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דורות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95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123" w:rsidRPr="00D53355">
      <w:rPr>
        <w:rFonts w:ascii="Arial" w:hAnsi="Arial"/>
        <w:color w:val="044E6B"/>
        <w:sz w:val="20"/>
        <w:szCs w:val="20"/>
        <w:rtl/>
      </w:rPr>
      <w:t xml:space="preserve">הנביאים 22 נתניה 42420 </w:t>
    </w:r>
    <w:r w:rsidR="00970123" w:rsidRPr="00D53355">
      <w:rPr>
        <w:rFonts w:ascii="Arial" w:hAnsi="Arial"/>
        <w:b/>
        <w:bCs/>
        <w:color w:val="044E6B"/>
        <w:sz w:val="20"/>
        <w:szCs w:val="20"/>
        <w:rtl/>
      </w:rPr>
      <w:t>|</w:t>
    </w:r>
    <w:r w:rsidR="00970123" w:rsidRPr="00D53355">
      <w:rPr>
        <w:rFonts w:ascii="Arial" w:hAnsi="Arial"/>
        <w:color w:val="044E6B"/>
        <w:sz w:val="20"/>
        <w:szCs w:val="20"/>
        <w:rtl/>
      </w:rPr>
      <w:t xml:space="preserve"> </w:t>
    </w:r>
    <w:r w:rsidR="00970123" w:rsidRPr="00D53355">
      <w:rPr>
        <w:rFonts w:ascii="Arial" w:hAnsi="Arial"/>
        <w:color w:val="044E6B"/>
        <w:sz w:val="20"/>
        <w:szCs w:val="20"/>
      </w:rPr>
      <w:t>HANEVE'EIM St. 22, NETANYA, 42420, ISRAEL</w:t>
    </w:r>
  </w:p>
  <w:p w14:paraId="4C11D38C" w14:textId="6CEAAA1C" w:rsidR="00970123" w:rsidRPr="00D53355" w:rsidRDefault="00970123" w:rsidP="00953CD9">
    <w:pPr>
      <w:pStyle w:val="a5"/>
      <w:ind w:left="-284"/>
      <w:jc w:val="center"/>
      <w:rPr>
        <w:rFonts w:ascii="Arial" w:hAnsi="Arial"/>
        <w:color w:val="044E6B"/>
        <w:sz w:val="20"/>
        <w:szCs w:val="20"/>
        <w:rtl/>
      </w:rPr>
    </w:pPr>
    <w:r w:rsidRPr="00D53355">
      <w:rPr>
        <w:rFonts w:ascii="Arial" w:hAnsi="Arial"/>
        <w:color w:val="044E6B"/>
        <w:sz w:val="20"/>
        <w:szCs w:val="20"/>
        <w:rtl/>
      </w:rPr>
      <w:t xml:space="preserve">אתר אינטרנט: </w:t>
    </w:r>
    <w:hyperlink r:id="rId2" w:tooltip="blocked::http://www.dorot.health.gov.il/" w:history="1">
      <w:r w:rsidR="00E34FE5" w:rsidRPr="00D53355">
        <w:rPr>
          <w:rFonts w:ascii="Arial" w:hAnsi="Arial"/>
          <w:color w:val="0000FF"/>
          <w:sz w:val="20"/>
          <w:szCs w:val="20"/>
          <w:u w:val="single"/>
        </w:rPr>
        <w:t>www.dorot.health.gov.il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21321" w14:textId="77777777" w:rsidR="00C737E0" w:rsidRDefault="00C737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3CB4E" w14:textId="77777777" w:rsidR="00393158" w:rsidRDefault="00393158" w:rsidP="005C0D73">
      <w:pPr>
        <w:spacing w:after="0" w:line="240" w:lineRule="auto"/>
      </w:pPr>
      <w:r>
        <w:separator/>
      </w:r>
    </w:p>
  </w:footnote>
  <w:footnote w:type="continuationSeparator" w:id="0">
    <w:p w14:paraId="01296C1A" w14:textId="77777777" w:rsidR="00393158" w:rsidRDefault="00393158" w:rsidP="005C0D73">
      <w:pPr>
        <w:spacing w:after="0" w:line="240" w:lineRule="auto"/>
      </w:pPr>
      <w:r>
        <w:continuationSeparator/>
      </w:r>
    </w:p>
  </w:footnote>
  <w:footnote w:type="continuationNotice" w:id="1">
    <w:p w14:paraId="769C4F57" w14:textId="77777777" w:rsidR="00393158" w:rsidRDefault="003931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8965C" w14:textId="77777777" w:rsidR="00C737E0" w:rsidRDefault="00C737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EDDE6" w14:textId="77777777" w:rsidR="001C6B53" w:rsidRDefault="0007547B" w:rsidP="001C6B53">
    <w:pPr>
      <w:spacing w:after="0" w:line="240" w:lineRule="auto"/>
      <w:ind w:left="2160" w:firstLine="720"/>
      <w:rPr>
        <w:rFonts w:ascii="Arial" w:hAnsi="Arial"/>
        <w:b/>
        <w:bCs/>
        <w:color w:val="044E6B"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2D76A37" wp14:editId="0C8C651A">
          <wp:simplePos x="0" y="0"/>
          <wp:positionH relativeFrom="margin">
            <wp:align>right</wp:align>
          </wp:positionH>
          <wp:positionV relativeFrom="paragraph">
            <wp:posOffset>135890</wp:posOffset>
          </wp:positionV>
          <wp:extent cx="1524000" cy="1238250"/>
          <wp:effectExtent l="0" t="0" r="0" b="0"/>
          <wp:wrapNone/>
          <wp:docPr id="4" name="תמונה 0" descr="דורו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דורות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4388B5" w14:textId="77777777" w:rsidR="001C6B53" w:rsidRDefault="001C6B53" w:rsidP="001C6B53">
    <w:pPr>
      <w:spacing w:after="0" w:line="240" w:lineRule="auto"/>
      <w:ind w:left="2160" w:firstLine="720"/>
      <w:rPr>
        <w:rFonts w:ascii="Arial" w:hAnsi="Arial"/>
        <w:b/>
        <w:bCs/>
        <w:color w:val="044E6B"/>
        <w:sz w:val="24"/>
        <w:szCs w:val="24"/>
        <w:rtl/>
      </w:rPr>
    </w:pPr>
  </w:p>
  <w:p w14:paraId="46E084E2" w14:textId="77777777" w:rsidR="001C6B53" w:rsidRDefault="001C6B53" w:rsidP="001C6B53">
    <w:pPr>
      <w:spacing w:after="0" w:line="240" w:lineRule="auto"/>
      <w:ind w:left="2160" w:firstLine="720"/>
      <w:rPr>
        <w:rFonts w:ascii="Arial" w:hAnsi="Arial"/>
        <w:b/>
        <w:bCs/>
        <w:color w:val="044E6B"/>
        <w:sz w:val="24"/>
        <w:szCs w:val="24"/>
        <w:rtl/>
      </w:rPr>
    </w:pPr>
  </w:p>
  <w:p w14:paraId="2E56B921" w14:textId="77777777" w:rsidR="001C6B53" w:rsidRPr="001C6B53" w:rsidRDefault="001C6B53" w:rsidP="001C6B53">
    <w:pPr>
      <w:spacing w:after="0" w:line="240" w:lineRule="auto"/>
      <w:ind w:left="2160" w:firstLine="720"/>
      <w:rPr>
        <w:rFonts w:ascii="Arial" w:hAnsi="Arial"/>
        <w:b/>
        <w:bCs/>
        <w:color w:val="044E6B"/>
        <w:sz w:val="24"/>
        <w:szCs w:val="24"/>
        <w:rtl/>
      </w:rPr>
    </w:pPr>
    <w:r w:rsidRPr="001C6B53">
      <w:rPr>
        <w:rFonts w:ascii="Arial" w:hAnsi="Arial"/>
        <w:b/>
        <w:bCs/>
        <w:color w:val="044E6B"/>
        <w:sz w:val="24"/>
        <w:szCs w:val="24"/>
        <w:rtl/>
      </w:rPr>
      <w:t xml:space="preserve">מדינת ישראל, </w:t>
    </w:r>
    <w:smartTag w:uri="urn:schemas-microsoft-com:office:smarttags" w:element="PersonName">
      <w:smartTagPr>
        <w:attr w:name="ProductID" w:val="משרד הבריאות"/>
      </w:smartTagPr>
      <w:r w:rsidRPr="001C6B53">
        <w:rPr>
          <w:rFonts w:ascii="Arial" w:hAnsi="Arial"/>
          <w:b/>
          <w:bCs/>
          <w:color w:val="044E6B"/>
          <w:sz w:val="24"/>
          <w:szCs w:val="24"/>
          <w:rtl/>
        </w:rPr>
        <w:t>משרד הבריאות</w:t>
      </w:r>
    </w:smartTag>
  </w:p>
  <w:p w14:paraId="5008F776" w14:textId="77777777" w:rsidR="001C6B53" w:rsidRPr="001C6B53" w:rsidRDefault="001C6B53" w:rsidP="001C6B53">
    <w:pPr>
      <w:spacing w:after="0" w:line="240" w:lineRule="auto"/>
      <w:ind w:left="2160" w:firstLine="720"/>
      <w:rPr>
        <w:rFonts w:ascii="Arial" w:hAnsi="Arial"/>
        <w:b/>
        <w:bCs/>
        <w:rtl/>
      </w:rPr>
    </w:pPr>
    <w:r w:rsidRPr="001C6B53">
      <w:rPr>
        <w:rFonts w:ascii="Arial" w:hAnsi="Arial"/>
        <w:b/>
        <w:bCs/>
        <w:color w:val="044E6B"/>
        <w:sz w:val="24"/>
        <w:szCs w:val="24"/>
        <w:rtl/>
      </w:rPr>
      <w:t xml:space="preserve">מר"ג </w:t>
    </w:r>
    <w:smartTag w:uri="urn:schemas-microsoft-com:office:smarttags" w:element="PersonName">
      <w:smartTagPr>
        <w:attr w:name="ProductID" w:val="- מרכז"/>
      </w:smartTagPr>
      <w:r w:rsidRPr="001C6B53">
        <w:rPr>
          <w:rFonts w:ascii="Arial" w:hAnsi="Arial"/>
          <w:b/>
          <w:bCs/>
          <w:color w:val="044E6B"/>
          <w:sz w:val="24"/>
          <w:szCs w:val="24"/>
          <w:rtl/>
        </w:rPr>
        <w:t>- מרכז</w:t>
      </w:r>
    </w:smartTag>
    <w:r w:rsidRPr="001C6B53">
      <w:rPr>
        <w:rFonts w:ascii="Arial" w:hAnsi="Arial"/>
        <w:b/>
        <w:bCs/>
        <w:color w:val="044E6B"/>
        <w:sz w:val="24"/>
        <w:szCs w:val="24"/>
        <w:rtl/>
      </w:rPr>
      <w:t xml:space="preserve"> רפואי גריאטרי נתניה</w:t>
    </w:r>
  </w:p>
  <w:p w14:paraId="030A46DB" w14:textId="77777777" w:rsidR="001C6B53" w:rsidRPr="004333D9" w:rsidRDefault="001C6B53" w:rsidP="001C6B53">
    <w:pPr>
      <w:spacing w:after="0" w:line="240" w:lineRule="auto"/>
      <w:ind w:left="2160" w:firstLine="720"/>
      <w:rPr>
        <w:rFonts w:ascii="Arial" w:hAnsi="Arial"/>
        <w:color w:val="044E6B"/>
        <w:sz w:val="18"/>
        <w:szCs w:val="18"/>
      </w:rPr>
    </w:pPr>
    <w:r w:rsidRPr="004333D9">
      <w:rPr>
        <w:rFonts w:ascii="Arial" w:hAnsi="Arial"/>
        <w:color w:val="044E6B"/>
        <w:sz w:val="18"/>
        <w:szCs w:val="18"/>
      </w:rPr>
      <w:t>STATE OF ISRAEL MINISTRY OF HEALTH</w:t>
    </w:r>
  </w:p>
  <w:p w14:paraId="3C4D02FF" w14:textId="77777777" w:rsidR="001C6B53" w:rsidRPr="004333D9" w:rsidRDefault="001C6B53" w:rsidP="001C6B53">
    <w:pPr>
      <w:spacing w:after="0"/>
      <w:ind w:left="2160" w:firstLine="720"/>
      <w:rPr>
        <w:rFonts w:ascii="Arial" w:hAnsi="Arial"/>
        <w:color w:val="044E6B"/>
        <w:sz w:val="18"/>
        <w:szCs w:val="18"/>
      </w:rPr>
    </w:pPr>
    <w:r w:rsidRPr="004333D9">
      <w:rPr>
        <w:rFonts w:ascii="Arial" w:hAnsi="Arial"/>
        <w:color w:val="044E6B"/>
        <w:sz w:val="18"/>
        <w:szCs w:val="18"/>
      </w:rPr>
      <w:t xml:space="preserve">DOROT - </w:t>
    </w:r>
    <w:smartTag w:uri="urn:schemas-microsoft-com:office:smarttags" w:element="place">
      <w:smartTag w:uri="urn:schemas-microsoft-com:office:smarttags" w:element="PlaceName">
        <w:r w:rsidRPr="004333D9">
          <w:rPr>
            <w:rFonts w:ascii="Arial" w:hAnsi="Arial"/>
            <w:color w:val="044E6B"/>
            <w:sz w:val="18"/>
            <w:szCs w:val="18"/>
          </w:rPr>
          <w:t>NETANYA</w:t>
        </w:r>
      </w:smartTag>
      <w:r w:rsidRPr="004333D9">
        <w:rPr>
          <w:rFonts w:ascii="Arial" w:hAnsi="Arial"/>
          <w:color w:val="044E6B"/>
          <w:sz w:val="18"/>
          <w:szCs w:val="18"/>
        </w:rPr>
        <w:t xml:space="preserve"> </w:t>
      </w:r>
      <w:smartTag w:uri="urn:schemas-microsoft-com:office:smarttags" w:element="PlaceName">
        <w:r w:rsidRPr="004333D9">
          <w:rPr>
            <w:rFonts w:ascii="Arial" w:hAnsi="Arial"/>
            <w:color w:val="044E6B"/>
            <w:sz w:val="18"/>
            <w:szCs w:val="18"/>
          </w:rPr>
          <w:t>GERIATRIC</w:t>
        </w:r>
      </w:smartTag>
      <w:r w:rsidRPr="004333D9">
        <w:rPr>
          <w:rFonts w:ascii="Arial" w:hAnsi="Arial"/>
          <w:color w:val="044E6B"/>
          <w:sz w:val="18"/>
          <w:szCs w:val="18"/>
        </w:rPr>
        <w:t xml:space="preserve"> </w:t>
      </w:r>
      <w:smartTag w:uri="urn:schemas-microsoft-com:office:smarttags" w:element="PlaceName">
        <w:r w:rsidRPr="004333D9">
          <w:rPr>
            <w:rFonts w:ascii="Arial" w:hAnsi="Arial"/>
            <w:color w:val="044E6B"/>
            <w:sz w:val="18"/>
            <w:szCs w:val="18"/>
          </w:rPr>
          <w:t>MEDICAL</w:t>
        </w:r>
      </w:smartTag>
      <w:r w:rsidRPr="004333D9">
        <w:rPr>
          <w:rFonts w:ascii="Arial" w:hAnsi="Arial"/>
          <w:color w:val="044E6B"/>
          <w:sz w:val="18"/>
          <w:szCs w:val="18"/>
        </w:rPr>
        <w:t xml:space="preserve"> </w:t>
      </w:r>
      <w:smartTag w:uri="urn:schemas-microsoft-com:office:smarttags" w:element="PlaceType">
        <w:r w:rsidRPr="004333D9">
          <w:rPr>
            <w:rFonts w:ascii="Arial" w:hAnsi="Arial"/>
            <w:color w:val="044E6B"/>
            <w:sz w:val="18"/>
            <w:szCs w:val="18"/>
          </w:rPr>
          <w:t>CENTER</w:t>
        </w:r>
      </w:smartTag>
    </w:smartTag>
  </w:p>
  <w:p w14:paraId="7178B665" w14:textId="77777777" w:rsidR="001C6B53" w:rsidRPr="001C6B53" w:rsidRDefault="0032422C" w:rsidP="001C6B53">
    <w:pPr>
      <w:spacing w:after="0"/>
      <w:ind w:left="2160" w:firstLine="720"/>
      <w:rPr>
        <w:rFonts w:ascii="Arial" w:hAnsi="Arial"/>
        <w:b/>
        <w:bCs/>
        <w:color w:val="008DD2"/>
        <w:sz w:val="24"/>
        <w:szCs w:val="24"/>
        <w:rtl/>
      </w:rPr>
    </w:pPr>
    <w:r>
      <w:rPr>
        <w:rFonts w:ascii="Arial" w:hAnsi="Arial"/>
        <w:b/>
        <w:bCs/>
        <w:color w:val="008DD2"/>
        <w:sz w:val="24"/>
        <w:szCs w:val="24"/>
      </w:rPr>
      <w:t xml:space="preserve"> </w:t>
    </w:r>
  </w:p>
  <w:p w14:paraId="3EFA35A8" w14:textId="77777777" w:rsidR="00970123" w:rsidRDefault="0097012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0F0D" w14:textId="77777777" w:rsidR="00C737E0" w:rsidRDefault="00C737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88E"/>
    <w:multiLevelType w:val="hybridMultilevel"/>
    <w:tmpl w:val="5D420E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53FA2"/>
    <w:multiLevelType w:val="hybridMultilevel"/>
    <w:tmpl w:val="E11809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6D5"/>
    <w:multiLevelType w:val="hybridMultilevel"/>
    <w:tmpl w:val="5604351E"/>
    <w:lvl w:ilvl="0" w:tplc="3DE861D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83316"/>
    <w:multiLevelType w:val="hybridMultilevel"/>
    <w:tmpl w:val="FE7C6E9E"/>
    <w:numStyleLink w:val="Numbered"/>
  </w:abstractNum>
  <w:abstractNum w:abstractNumId="4" w15:restartNumberingAfterBreak="0">
    <w:nsid w:val="18E548BD"/>
    <w:multiLevelType w:val="hybridMultilevel"/>
    <w:tmpl w:val="EB8E679E"/>
    <w:lvl w:ilvl="0" w:tplc="8096895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A2D0F"/>
    <w:multiLevelType w:val="multilevel"/>
    <w:tmpl w:val="875659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C8245CF"/>
    <w:multiLevelType w:val="hybridMultilevel"/>
    <w:tmpl w:val="5A422366"/>
    <w:lvl w:ilvl="0" w:tplc="75BC4E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53336"/>
    <w:multiLevelType w:val="hybridMultilevel"/>
    <w:tmpl w:val="54EC555C"/>
    <w:lvl w:ilvl="0" w:tplc="FF8EAB20">
      <w:start w:val="1"/>
      <w:numFmt w:val="hebrew1"/>
      <w:lvlText w:val="%1.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A9759B8"/>
    <w:multiLevelType w:val="hybridMultilevel"/>
    <w:tmpl w:val="B8B21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83680"/>
    <w:multiLevelType w:val="hybridMultilevel"/>
    <w:tmpl w:val="FE7C6E9E"/>
    <w:styleLink w:val="Numbered"/>
    <w:lvl w:ilvl="0" w:tplc="375E7C74">
      <w:start w:val="1"/>
      <w:numFmt w:val="hebrew2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262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A061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00608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AC892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AC348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38338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686C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A8AAD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3BF7D70"/>
    <w:multiLevelType w:val="hybridMultilevel"/>
    <w:tmpl w:val="5DB2E9F0"/>
    <w:lvl w:ilvl="0" w:tplc="6292F5E8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7FA4"/>
    <w:multiLevelType w:val="multilevel"/>
    <w:tmpl w:val="AB0EB8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5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9E"/>
    <w:rsid w:val="00000AAF"/>
    <w:rsid w:val="00000BEB"/>
    <w:rsid w:val="0000103E"/>
    <w:rsid w:val="0001239E"/>
    <w:rsid w:val="00040911"/>
    <w:rsid w:val="00041160"/>
    <w:rsid w:val="000412B0"/>
    <w:rsid w:val="00044A6C"/>
    <w:rsid w:val="00045042"/>
    <w:rsid w:val="00047D72"/>
    <w:rsid w:val="00055529"/>
    <w:rsid w:val="00064EA5"/>
    <w:rsid w:val="0007547B"/>
    <w:rsid w:val="0007789E"/>
    <w:rsid w:val="000A0D7E"/>
    <w:rsid w:val="000A2D2C"/>
    <w:rsid w:val="000B0F9B"/>
    <w:rsid w:val="000B5D24"/>
    <w:rsid w:val="000C7568"/>
    <w:rsid w:val="000E0F65"/>
    <w:rsid w:val="000E2193"/>
    <w:rsid w:val="000F201E"/>
    <w:rsid w:val="00137E85"/>
    <w:rsid w:val="001441DD"/>
    <w:rsid w:val="00151EFF"/>
    <w:rsid w:val="001618F5"/>
    <w:rsid w:val="0017115C"/>
    <w:rsid w:val="0019487A"/>
    <w:rsid w:val="001A57B9"/>
    <w:rsid w:val="001B2466"/>
    <w:rsid w:val="001C6B53"/>
    <w:rsid w:val="001D62D4"/>
    <w:rsid w:val="001D6F52"/>
    <w:rsid w:val="002101D3"/>
    <w:rsid w:val="00257F3B"/>
    <w:rsid w:val="00261F65"/>
    <w:rsid w:val="002919EE"/>
    <w:rsid w:val="002A5004"/>
    <w:rsid w:val="002E26CE"/>
    <w:rsid w:val="002E4444"/>
    <w:rsid w:val="002F03F2"/>
    <w:rsid w:val="002F596D"/>
    <w:rsid w:val="00303DF0"/>
    <w:rsid w:val="0032422C"/>
    <w:rsid w:val="00344B0B"/>
    <w:rsid w:val="0036400E"/>
    <w:rsid w:val="00371EF4"/>
    <w:rsid w:val="0038751D"/>
    <w:rsid w:val="003904D7"/>
    <w:rsid w:val="00393158"/>
    <w:rsid w:val="00395A42"/>
    <w:rsid w:val="00395A81"/>
    <w:rsid w:val="003A689D"/>
    <w:rsid w:val="003D2942"/>
    <w:rsid w:val="003D387F"/>
    <w:rsid w:val="003D7995"/>
    <w:rsid w:val="003E55CB"/>
    <w:rsid w:val="003F01EC"/>
    <w:rsid w:val="003F22BC"/>
    <w:rsid w:val="003F3ABD"/>
    <w:rsid w:val="00405389"/>
    <w:rsid w:val="00427297"/>
    <w:rsid w:val="004333D9"/>
    <w:rsid w:val="00454493"/>
    <w:rsid w:val="004561FA"/>
    <w:rsid w:val="00475C83"/>
    <w:rsid w:val="00480FEC"/>
    <w:rsid w:val="004831E7"/>
    <w:rsid w:val="00497B2C"/>
    <w:rsid w:val="004A1921"/>
    <w:rsid w:val="004B780F"/>
    <w:rsid w:val="004E6999"/>
    <w:rsid w:val="004F6758"/>
    <w:rsid w:val="004F7F5E"/>
    <w:rsid w:val="00505D29"/>
    <w:rsid w:val="005305B0"/>
    <w:rsid w:val="0053157B"/>
    <w:rsid w:val="00532C9C"/>
    <w:rsid w:val="00550F9C"/>
    <w:rsid w:val="0055406A"/>
    <w:rsid w:val="005543FA"/>
    <w:rsid w:val="00566F11"/>
    <w:rsid w:val="00571055"/>
    <w:rsid w:val="00572066"/>
    <w:rsid w:val="00577B1F"/>
    <w:rsid w:val="00581D52"/>
    <w:rsid w:val="00582161"/>
    <w:rsid w:val="00584DEB"/>
    <w:rsid w:val="00590A71"/>
    <w:rsid w:val="00596A14"/>
    <w:rsid w:val="005A20CC"/>
    <w:rsid w:val="005B606C"/>
    <w:rsid w:val="005C0D73"/>
    <w:rsid w:val="005C53FF"/>
    <w:rsid w:val="005D20D5"/>
    <w:rsid w:val="005D3E8F"/>
    <w:rsid w:val="005D6E17"/>
    <w:rsid w:val="005E4664"/>
    <w:rsid w:val="005E6398"/>
    <w:rsid w:val="005F7CCD"/>
    <w:rsid w:val="0061771F"/>
    <w:rsid w:val="00620F8D"/>
    <w:rsid w:val="00621D03"/>
    <w:rsid w:val="00624B11"/>
    <w:rsid w:val="00646531"/>
    <w:rsid w:val="006521DF"/>
    <w:rsid w:val="00657EB9"/>
    <w:rsid w:val="00673F37"/>
    <w:rsid w:val="006874CB"/>
    <w:rsid w:val="006A48E0"/>
    <w:rsid w:val="006A75F3"/>
    <w:rsid w:val="006B2034"/>
    <w:rsid w:val="006E1DE4"/>
    <w:rsid w:val="006E23C3"/>
    <w:rsid w:val="00701CD3"/>
    <w:rsid w:val="0070304D"/>
    <w:rsid w:val="007077F7"/>
    <w:rsid w:val="00710C95"/>
    <w:rsid w:val="0073620A"/>
    <w:rsid w:val="00740CFB"/>
    <w:rsid w:val="00745C78"/>
    <w:rsid w:val="00746167"/>
    <w:rsid w:val="00750BEC"/>
    <w:rsid w:val="007519CE"/>
    <w:rsid w:val="00764313"/>
    <w:rsid w:val="00776048"/>
    <w:rsid w:val="007C6C87"/>
    <w:rsid w:val="007D0A4F"/>
    <w:rsid w:val="007D438B"/>
    <w:rsid w:val="007E41AB"/>
    <w:rsid w:val="00813A73"/>
    <w:rsid w:val="00820FC9"/>
    <w:rsid w:val="008230B6"/>
    <w:rsid w:val="00824587"/>
    <w:rsid w:val="008333E8"/>
    <w:rsid w:val="00841919"/>
    <w:rsid w:val="00854F54"/>
    <w:rsid w:val="0087597F"/>
    <w:rsid w:val="00877601"/>
    <w:rsid w:val="00882F07"/>
    <w:rsid w:val="00882FC7"/>
    <w:rsid w:val="008839D9"/>
    <w:rsid w:val="008A138B"/>
    <w:rsid w:val="008B45D5"/>
    <w:rsid w:val="008C2B6F"/>
    <w:rsid w:val="008C399F"/>
    <w:rsid w:val="00902882"/>
    <w:rsid w:val="009061EF"/>
    <w:rsid w:val="009100D5"/>
    <w:rsid w:val="00915E1B"/>
    <w:rsid w:val="009232FD"/>
    <w:rsid w:val="00936FB0"/>
    <w:rsid w:val="009417BC"/>
    <w:rsid w:val="00943D4F"/>
    <w:rsid w:val="00951DE4"/>
    <w:rsid w:val="00953CD9"/>
    <w:rsid w:val="00962B8E"/>
    <w:rsid w:val="00970123"/>
    <w:rsid w:val="009A7F49"/>
    <w:rsid w:val="009B0142"/>
    <w:rsid w:val="009B1DF4"/>
    <w:rsid w:val="009B5199"/>
    <w:rsid w:val="009C2304"/>
    <w:rsid w:val="009D3955"/>
    <w:rsid w:val="009E7D2E"/>
    <w:rsid w:val="009F73DA"/>
    <w:rsid w:val="00A0023F"/>
    <w:rsid w:val="00A161D1"/>
    <w:rsid w:val="00A206A4"/>
    <w:rsid w:val="00A32600"/>
    <w:rsid w:val="00A33926"/>
    <w:rsid w:val="00A37D9F"/>
    <w:rsid w:val="00A413BE"/>
    <w:rsid w:val="00A457A7"/>
    <w:rsid w:val="00A51176"/>
    <w:rsid w:val="00A62506"/>
    <w:rsid w:val="00AA486B"/>
    <w:rsid w:val="00AA76A4"/>
    <w:rsid w:val="00AB509D"/>
    <w:rsid w:val="00AE2309"/>
    <w:rsid w:val="00B047CF"/>
    <w:rsid w:val="00B04CCD"/>
    <w:rsid w:val="00B13F12"/>
    <w:rsid w:val="00B150B1"/>
    <w:rsid w:val="00B31805"/>
    <w:rsid w:val="00B3561C"/>
    <w:rsid w:val="00B47FDD"/>
    <w:rsid w:val="00B80443"/>
    <w:rsid w:val="00B81D31"/>
    <w:rsid w:val="00B8242F"/>
    <w:rsid w:val="00B87E25"/>
    <w:rsid w:val="00B941A2"/>
    <w:rsid w:val="00BA044F"/>
    <w:rsid w:val="00BA49AC"/>
    <w:rsid w:val="00BB389C"/>
    <w:rsid w:val="00BC133B"/>
    <w:rsid w:val="00BD3644"/>
    <w:rsid w:val="00BE4CCD"/>
    <w:rsid w:val="00BE63D8"/>
    <w:rsid w:val="00C22AFE"/>
    <w:rsid w:val="00C2566C"/>
    <w:rsid w:val="00C46652"/>
    <w:rsid w:val="00C51EE3"/>
    <w:rsid w:val="00C6322A"/>
    <w:rsid w:val="00C636F5"/>
    <w:rsid w:val="00C711E8"/>
    <w:rsid w:val="00C737E0"/>
    <w:rsid w:val="00C73DCF"/>
    <w:rsid w:val="00C772E3"/>
    <w:rsid w:val="00C82F55"/>
    <w:rsid w:val="00CA2FB3"/>
    <w:rsid w:val="00CD5356"/>
    <w:rsid w:val="00CE44D5"/>
    <w:rsid w:val="00CE4855"/>
    <w:rsid w:val="00CF2A84"/>
    <w:rsid w:val="00CF64B7"/>
    <w:rsid w:val="00CF72F2"/>
    <w:rsid w:val="00D0463A"/>
    <w:rsid w:val="00D35CA2"/>
    <w:rsid w:val="00D3710F"/>
    <w:rsid w:val="00D40706"/>
    <w:rsid w:val="00D44A2B"/>
    <w:rsid w:val="00D53355"/>
    <w:rsid w:val="00D55926"/>
    <w:rsid w:val="00D6142C"/>
    <w:rsid w:val="00D61BBD"/>
    <w:rsid w:val="00D81144"/>
    <w:rsid w:val="00D817AD"/>
    <w:rsid w:val="00D91CF9"/>
    <w:rsid w:val="00D96B13"/>
    <w:rsid w:val="00DA5875"/>
    <w:rsid w:val="00DA6070"/>
    <w:rsid w:val="00DB6392"/>
    <w:rsid w:val="00DC7B90"/>
    <w:rsid w:val="00DD4554"/>
    <w:rsid w:val="00DD743A"/>
    <w:rsid w:val="00E004E6"/>
    <w:rsid w:val="00E126C1"/>
    <w:rsid w:val="00E20CB3"/>
    <w:rsid w:val="00E21FB0"/>
    <w:rsid w:val="00E34FE5"/>
    <w:rsid w:val="00E42623"/>
    <w:rsid w:val="00E57D06"/>
    <w:rsid w:val="00E609F7"/>
    <w:rsid w:val="00E8502F"/>
    <w:rsid w:val="00E85D7C"/>
    <w:rsid w:val="00E876E9"/>
    <w:rsid w:val="00E95168"/>
    <w:rsid w:val="00EC0987"/>
    <w:rsid w:val="00EC4320"/>
    <w:rsid w:val="00EC5C2C"/>
    <w:rsid w:val="00EC61CB"/>
    <w:rsid w:val="00ED480A"/>
    <w:rsid w:val="00EE37CD"/>
    <w:rsid w:val="00EE3DE7"/>
    <w:rsid w:val="00EF0D54"/>
    <w:rsid w:val="00EF7606"/>
    <w:rsid w:val="00F01DF9"/>
    <w:rsid w:val="00F03A9F"/>
    <w:rsid w:val="00F0536D"/>
    <w:rsid w:val="00F104BB"/>
    <w:rsid w:val="00F27FEA"/>
    <w:rsid w:val="00F31FCD"/>
    <w:rsid w:val="00F36D50"/>
    <w:rsid w:val="00F37B0E"/>
    <w:rsid w:val="00F40835"/>
    <w:rsid w:val="00F4268A"/>
    <w:rsid w:val="00F56850"/>
    <w:rsid w:val="00F60EEB"/>
    <w:rsid w:val="00F647EF"/>
    <w:rsid w:val="00F91924"/>
    <w:rsid w:val="00F97161"/>
    <w:rsid w:val="00FA1C26"/>
    <w:rsid w:val="00FA58BB"/>
    <w:rsid w:val="00FA6158"/>
    <w:rsid w:val="00FC054A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."/>
  <w:listSeparator w:val=","/>
  <w14:docId w14:val="51D3DC88"/>
  <w15:chartTrackingRefBased/>
  <w15:docId w15:val="{2E20FEFC-BA6D-445E-8C3C-0F613608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>
      <w:pPr>
        <w:spacing w:after="120" w:line="360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 w:uiPriority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F54"/>
    <w:pPr>
      <w:bidi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5C0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link w:val="a3"/>
    <w:semiHidden/>
    <w:locked/>
    <w:rsid w:val="005C0D73"/>
    <w:rPr>
      <w:rFonts w:cs="Times New Roman"/>
    </w:rPr>
  </w:style>
  <w:style w:type="paragraph" w:styleId="a5">
    <w:name w:val="footer"/>
    <w:basedOn w:val="a"/>
    <w:link w:val="a6"/>
    <w:semiHidden/>
    <w:rsid w:val="005C0D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link w:val="a5"/>
    <w:semiHidden/>
    <w:locked/>
    <w:rsid w:val="005C0D73"/>
    <w:rPr>
      <w:rFonts w:cs="Times New Roman"/>
    </w:rPr>
  </w:style>
  <w:style w:type="paragraph" w:styleId="a7">
    <w:name w:val="Balloon Text"/>
    <w:basedOn w:val="a"/>
    <w:link w:val="a8"/>
    <w:semiHidden/>
    <w:rsid w:val="005C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5C0D73"/>
    <w:rPr>
      <w:rFonts w:ascii="Tahoma" w:hAnsi="Tahoma" w:cs="Tahoma"/>
      <w:sz w:val="16"/>
      <w:szCs w:val="16"/>
      <w:lang w:bidi="he-IL"/>
    </w:rPr>
  </w:style>
  <w:style w:type="character" w:styleId="Hyperlink">
    <w:name w:val="Hyperlink"/>
    <w:rsid w:val="00405389"/>
    <w:rPr>
      <w:rFonts w:cs="Times New Roman"/>
      <w:color w:val="0000FF"/>
      <w:u w:val="single"/>
    </w:rPr>
  </w:style>
  <w:style w:type="paragraph" w:customStyle="1" w:styleId="Body">
    <w:name w:val="Body"/>
    <w:rsid w:val="00877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Helvetica" w:hint="cs"/>
      <w:color w:val="000000"/>
      <w:sz w:val="22"/>
      <w:szCs w:val="22"/>
      <w:bdr w:val="nil"/>
      <w:lang w:val="he-IL"/>
    </w:rPr>
  </w:style>
  <w:style w:type="numbering" w:customStyle="1" w:styleId="Numbered">
    <w:name w:val="Numbered"/>
    <w:rsid w:val="00877601"/>
    <w:pPr>
      <w:numPr>
        <w:numId w:val="1"/>
      </w:numPr>
    </w:pPr>
  </w:style>
  <w:style w:type="paragraph" w:styleId="a9">
    <w:name w:val="List Paragraph"/>
    <w:basedOn w:val="a"/>
    <w:link w:val="aa"/>
    <w:uiPriority w:val="34"/>
    <w:qFormat/>
    <w:rsid w:val="0032422C"/>
    <w:pPr>
      <w:ind w:left="720"/>
      <w:contextualSpacing/>
    </w:pPr>
  </w:style>
  <w:style w:type="character" w:styleId="ab">
    <w:name w:val="annotation reference"/>
    <w:basedOn w:val="a0"/>
    <w:rsid w:val="008C2B6F"/>
    <w:rPr>
      <w:sz w:val="16"/>
      <w:szCs w:val="16"/>
    </w:rPr>
  </w:style>
  <w:style w:type="paragraph" w:styleId="ac">
    <w:name w:val="annotation text"/>
    <w:basedOn w:val="a"/>
    <w:link w:val="ad"/>
    <w:rsid w:val="008C2B6F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rsid w:val="008C2B6F"/>
    <w:rPr>
      <w:rFonts w:eastAsia="Times New Roman"/>
    </w:rPr>
  </w:style>
  <w:style w:type="paragraph" w:styleId="ae">
    <w:name w:val="annotation subject"/>
    <w:basedOn w:val="ac"/>
    <w:next w:val="ac"/>
    <w:link w:val="af"/>
    <w:rsid w:val="008C2B6F"/>
    <w:rPr>
      <w:b/>
      <w:bCs/>
    </w:rPr>
  </w:style>
  <w:style w:type="character" w:customStyle="1" w:styleId="af">
    <w:name w:val="נושא הערה תו"/>
    <w:basedOn w:val="ad"/>
    <w:link w:val="ae"/>
    <w:rsid w:val="008C2B6F"/>
    <w:rPr>
      <w:rFonts w:eastAsia="Times New Roman"/>
      <w:b/>
      <w:bCs/>
    </w:rPr>
  </w:style>
  <w:style w:type="paragraph" w:styleId="af0">
    <w:name w:val="Revision"/>
    <w:hidden/>
    <w:uiPriority w:val="99"/>
    <w:semiHidden/>
    <w:rsid w:val="00673F37"/>
    <w:pPr>
      <w:spacing w:after="0" w:line="240" w:lineRule="auto"/>
    </w:pPr>
    <w:rPr>
      <w:rFonts w:eastAsia="Times New Roman"/>
      <w:sz w:val="22"/>
      <w:szCs w:val="22"/>
    </w:rPr>
  </w:style>
  <w:style w:type="character" w:customStyle="1" w:styleId="default">
    <w:name w:val="default"/>
    <w:rsid w:val="009B0142"/>
    <w:rPr>
      <w:rFonts w:ascii="Times New Roman" w:hAnsi="Times New Roman" w:cs="Times New Roman" w:hint="default"/>
      <w:sz w:val="26"/>
      <w:szCs w:val="26"/>
    </w:rPr>
  </w:style>
  <w:style w:type="character" w:customStyle="1" w:styleId="aa">
    <w:name w:val="פיסקת רשימה תו"/>
    <w:link w:val="a9"/>
    <w:uiPriority w:val="34"/>
    <w:rsid w:val="0038751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rot.health.gov.il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\Documents\&#1514;&#1489;&#1504;&#1497;&#1493;&#1514;%20&#1502;&#1493;&#1514;&#1488;&#1502;&#1493;&#1514;%20&#1488;&#1497;&#1513;&#1497;&#1514;%20&#1513;&#1500;%20Office\&#1500;&#1493;&#1490;&#1493;%20&#1513;&#1502;&#1493;&#1500;&#1497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7E84-D987-46E3-B349-202A4971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שמוליק</Template>
  <TotalTime>161</TotalTime>
  <Pages>1</Pages>
  <Words>114</Words>
  <Characters>1349</Characters>
  <Application>Microsoft Office Word</Application>
  <DocSecurity>0</DocSecurity>
  <Lines>11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ישראל, משרד הבריאות</vt:lpstr>
    </vt:vector>
  </TitlesOfParts>
  <Company/>
  <LinksUpToDate>false</LinksUpToDate>
  <CharactersWithSpaces>1461</CharactersWithSpaces>
  <SharedDoc>false</SharedDoc>
  <HLinks>
    <vt:vector size="6" baseType="variant">
      <vt:variant>
        <vt:i4>3604583</vt:i4>
      </vt:variant>
      <vt:variant>
        <vt:i4>0</vt:i4>
      </vt:variant>
      <vt:variant>
        <vt:i4>0</vt:i4>
      </vt:variant>
      <vt:variant>
        <vt:i4>5</vt:i4>
      </vt:variant>
      <vt:variant>
        <vt:lpwstr>http://www.dorot.health.gov.il/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ישראל, משרד הבריאות</dc:title>
  <dc:subject/>
  <dc:creator>יוליה אלפרוביץ'</dc:creator>
  <cp:keywords/>
  <cp:lastModifiedBy>אורנה רז</cp:lastModifiedBy>
  <cp:revision>27</cp:revision>
  <cp:lastPrinted>2020-12-14T08:40:00Z</cp:lastPrinted>
  <dcterms:created xsi:type="dcterms:W3CDTF">2021-06-08T05:09:00Z</dcterms:created>
  <dcterms:modified xsi:type="dcterms:W3CDTF">2022-12-25T11:27:00Z</dcterms:modified>
</cp:coreProperties>
</file>